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4"/>
          <w:szCs w:val="24"/>
        </w:rPr>
      </w:pPr>
      <w:r w:rsidRPr="008B5380">
        <w:rPr>
          <w:rFonts w:ascii="Helvetica" w:hAnsi="Helvetica" w:cs="Helvetica"/>
          <w:color w:val="FFFFFF"/>
          <w:sz w:val="24"/>
          <w:szCs w:val="24"/>
          <w:bdr w:val="none" w:sz="0" w:space="0" w:color="auto" w:frame="1"/>
          <w:shd w:val="clear" w:color="auto" w:fill="008080"/>
        </w:rPr>
        <w:t>  Hướng dẫn sử dụng </w:t>
      </w:r>
      <w:r w:rsidRPr="008B5380">
        <w:rPr>
          <w:rFonts w:ascii="Helvetica" w:hAnsi="Helvetica" w:cs="Helvetica"/>
          <w:color w:val="FFFFFF"/>
          <w:sz w:val="24"/>
          <w:szCs w:val="24"/>
          <w:bdr w:val="none" w:sz="0" w:space="0" w:color="auto" w:frame="1"/>
          <w:shd w:val="clear" w:color="auto" w:fill="FFFF00"/>
        </w:rPr>
        <w:t>  </w:t>
      </w:r>
      <w:r w:rsidRPr="008B5380">
        <w:rPr>
          <w:rStyle w:val="Strong"/>
          <w:rFonts w:ascii="Comic Sans MS" w:hAnsi="Comic Sans MS" w:cs="Helvetica"/>
          <w:color w:val="FFFFFF"/>
          <w:sz w:val="24"/>
          <w:szCs w:val="24"/>
          <w:bdr w:val="none" w:sz="0" w:space="0" w:color="auto" w:frame="1"/>
          <w:shd w:val="clear" w:color="auto" w:fill="008000"/>
        </w:rPr>
        <w:t> </w:t>
      </w:r>
      <w:r w:rsidR="00E21952" w:rsidRPr="008B5380">
        <w:rPr>
          <w:rStyle w:val="Emphasis"/>
          <w:rFonts w:ascii="Comic Sans MS" w:hAnsi="Comic Sans MS" w:cs="Helvetica"/>
          <w:b/>
          <w:bCs/>
          <w:color w:val="FFFFFF"/>
          <w:sz w:val="24"/>
          <w:szCs w:val="24"/>
          <w:bdr w:val="none" w:sz="0" w:space="0" w:color="auto" w:frame="1"/>
          <w:shd w:val="clear" w:color="auto" w:fill="008000"/>
        </w:rPr>
        <w:t>high</w:t>
      </w:r>
      <w:r w:rsidRPr="008B5380">
        <w:rPr>
          <w:rStyle w:val="Emphasis"/>
          <w:rFonts w:ascii="Comic Sans MS" w:hAnsi="Comic Sans MS" w:cs="Helvetica"/>
          <w:b/>
          <w:bCs/>
          <w:color w:val="FFFFFF"/>
          <w:sz w:val="24"/>
          <w:szCs w:val="24"/>
          <w:bdr w:val="none" w:sz="0" w:space="0" w:color="auto" w:frame="1"/>
          <w:shd w:val="clear" w:color="auto" w:fill="008000"/>
        </w:rPr>
        <w:t>.9oclocks.com</w:t>
      </w:r>
      <w:r w:rsidRPr="008B5380">
        <w:rPr>
          <w:rFonts w:ascii="Comic Sans MS" w:hAnsi="Comic Sans MS" w:cs="Helvetica"/>
          <w:color w:val="FFFFFF"/>
          <w:sz w:val="24"/>
          <w:szCs w:val="24"/>
          <w:bdr w:val="none" w:sz="0" w:space="0" w:color="auto" w:frame="1"/>
          <w:shd w:val="clear" w:color="auto" w:fill="008000"/>
        </w:rPr>
        <w:t> </w:t>
      </w:r>
      <w:r w:rsidRPr="008B5380">
        <w:rPr>
          <w:rFonts w:ascii="Comic Sans MS" w:hAnsi="Comic Sans MS" w:cs="Helvetica"/>
          <w:color w:val="FFFFFF"/>
          <w:sz w:val="24"/>
          <w:szCs w:val="24"/>
          <w:bdr w:val="none" w:sz="0" w:space="0" w:color="auto" w:frame="1"/>
          <w:shd w:val="clear" w:color="auto" w:fill="FFFF00"/>
        </w:rPr>
        <w:t> </w:t>
      </w:r>
    </w:p>
    <w:p w:rsidR="005E213B" w:rsidRPr="00B87B1A" w:rsidRDefault="00263E63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6"/>
          <w:szCs w:val="16"/>
        </w:rPr>
      </w:pPr>
      <w:hyperlink r:id="rId10" w:history="1">
        <w:r w:rsidR="005E213B" w:rsidRPr="00B87B1A">
          <w:rPr>
            <w:rStyle w:val="Hyperlink"/>
            <w:rFonts w:ascii="Helvetica" w:hAnsi="Helvetica" w:cs="Helvetica"/>
            <w:color w:val="337AB7"/>
            <w:sz w:val="16"/>
            <w:szCs w:val="16"/>
            <w:bdr w:val="none" w:sz="0" w:space="0" w:color="auto" w:frame="1"/>
          </w:rPr>
          <w:t>https://www.youtube.com/@9oclocks/videos</w:t>
        </w:r>
      </w:hyperlink>
    </w:p>
    <w:p w:rsidR="005E213B" w:rsidRPr="00B87B1A" w:rsidRDefault="00263E63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6"/>
          <w:szCs w:val="16"/>
        </w:rPr>
      </w:pPr>
      <w:hyperlink r:id="rId11" w:history="1">
        <w:r w:rsidR="005E213B" w:rsidRPr="00B87B1A">
          <w:rPr>
            <w:rStyle w:val="Hyperlink"/>
            <w:rFonts w:ascii="Helvetica" w:hAnsi="Helvetica" w:cs="Helvetica"/>
            <w:color w:val="337AB7"/>
            <w:sz w:val="16"/>
            <w:szCs w:val="16"/>
            <w:bdr w:val="none" w:sz="0" w:space="0" w:color="auto" w:frame="1"/>
          </w:rPr>
          <w:t>https://www.facebook.com/9.9oclocks</w:t>
        </w:r>
      </w:hyperlink>
    </w:p>
    <w:p w:rsidR="005E213B" w:rsidRPr="00B87B1A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6"/>
          <w:szCs w:val="16"/>
        </w:rPr>
      </w:pPr>
      <w:r w:rsidRPr="00B87B1A">
        <w:rPr>
          <w:rFonts w:ascii="Helvetica" w:hAnsi="Helvetica" w:cs="Helvetica"/>
          <w:color w:val="333333"/>
          <w:sz w:val="16"/>
          <w:szCs w:val="16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9OCLOCKs</w:t>
      </w:r>
      <w:r w:rsidRPr="008B5380">
        <w:rPr>
          <w:rFonts w:ascii="Helvetica" w:hAnsi="Helvetica" w:cs="Helvetica"/>
          <w:color w:val="333333"/>
          <w:sz w:val="18"/>
          <w:szCs w:val="18"/>
        </w:rPr>
        <w:t> có 2 công cụ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Board</w:t>
      </w:r>
      <w:r w:rsidRPr="008B5380">
        <w:rPr>
          <w:rFonts w:ascii="Helvetica" w:hAnsi="Helvetica" w:cs="Helvetica"/>
          <w:color w:val="333333"/>
          <w:sz w:val="18"/>
          <w:szCs w:val="18"/>
        </w:rPr>
        <w:t>: lọc thô tìm các mã tiềm năng</w:t>
      </w:r>
      <w:r w:rsidR="00B87B1A">
        <w:rPr>
          <w:rFonts w:ascii="Helvetica" w:hAnsi="Helvetica" w:cs="Helvetica"/>
          <w:color w:val="333333"/>
          <w:sz w:val="18"/>
          <w:szCs w:val="18"/>
        </w:rPr>
        <w:t>.</w:t>
      </w:r>
      <w:r w:rsidR="00B87B1A" w:rsidRPr="00B87B1A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B87B1A" w:rsidRPr="00B87B1A">
        <w:rPr>
          <w:rFonts w:ascii="Helvetica" w:hAnsi="Helvetica" w:cs="Helvetica"/>
          <w:b/>
          <w:color w:val="333333"/>
          <w:sz w:val="18"/>
          <w:szCs w:val="18"/>
        </w:rPr>
        <w:t>Healthcheck</w:t>
      </w:r>
      <w:r w:rsidR="00B87B1A" w:rsidRPr="00B87B1A">
        <w:rPr>
          <w:rFonts w:ascii="Helvetica" w:hAnsi="Helvetica" w:cs="Helvetica"/>
          <w:color w:val="333333"/>
          <w:sz w:val="18"/>
          <w:szCs w:val="18"/>
        </w:rPr>
        <w:t>: xem tín hiệu khuyên cho 1 cổ phiếu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Ý nghĩa tên các cột trong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Board</w:t>
      </w:r>
      <w:r w:rsidRPr="008B5380">
        <w:rPr>
          <w:rFonts w:ascii="Helvetica" w:hAnsi="Helvetica" w:cs="Helvetica"/>
          <w:color w:val="333333"/>
          <w:sz w:val="18"/>
          <w:szCs w:val="18"/>
        </w:rPr>
        <w:t>:</w:t>
      </w:r>
    </w:p>
    <w:p w:rsidR="00463564" w:rsidRPr="008B5380" w:rsidRDefault="00463564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798868" cy="256118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7 (1)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013" cy="25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Ý nghĩa tên các cột trong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Healthcheck</w:t>
      </w:r>
      <w:r w:rsidRPr="008B5380">
        <w:rPr>
          <w:rFonts w:ascii="Helvetica" w:hAnsi="Helvetica" w:cs="Helvetica"/>
          <w:color w:val="333333"/>
          <w:sz w:val="18"/>
          <w:szCs w:val="18"/>
        </w:rPr>
        <w:t>: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790443" cy="2522183"/>
            <wp:effectExtent l="0" t="0" r="0" b="0"/>
            <wp:docPr id="9" name="Picture 9" descr="https://high.9oclocks.com/static/uploads/article/images/wq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gh.9oclocks.com/static/uploads/article/images/wq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38" cy="2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CC08363">
            <wp:simplePos x="0" y="0"/>
            <wp:positionH relativeFrom="column">
              <wp:posOffset>3022148</wp:posOffset>
            </wp:positionH>
            <wp:positionV relativeFrom="paragraph">
              <wp:posOffset>47279</wp:posOffset>
            </wp:positionV>
            <wp:extent cx="1289502" cy="892732"/>
            <wp:effectExtent l="0" t="0" r="6350" b="3175"/>
            <wp:wrapNone/>
            <wp:docPr id="8" name="Picture 8" descr="https://high.9oclocks.com/static/uploads/article/images/X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gh.9oclocks.com/static/uploads/article/images/X22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02" cy="8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Màu sắc cột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.#TREND (Cột khuyên mua bán)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 Màu xanh lá cây lạt: ngày đầu tiên uptrend</w:t>
      </w:r>
      <w:r w:rsidR="00002EE2" w:rsidRPr="008B5380">
        <w:rPr>
          <w:rFonts w:ascii="Helvetica" w:hAnsi="Helvetica" w:cs="Helvetica"/>
          <w:color w:val="333333"/>
          <w:sz w:val="18"/>
          <w:szCs w:val="18"/>
        </w:rPr>
        <w:t xml:space="preserve"> (mua)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 Màu xanh lá cây đậm: ngày còn uptrend</w:t>
      </w:r>
      <w:r w:rsidR="00002EE2" w:rsidRPr="008B5380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B87B1A">
        <w:rPr>
          <w:rFonts w:ascii="Helvetica" w:hAnsi="Helvetica" w:cs="Helvetica"/>
          <w:color w:val="333333"/>
          <w:sz w:val="18"/>
          <w:szCs w:val="18"/>
        </w:rPr>
        <w:t>(giữ)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 xml:space="preserve">- Màu đỏ: ngày đầu tiên downtrend </w:t>
      </w:r>
      <w:r w:rsidR="00002EE2" w:rsidRPr="008B5380">
        <w:rPr>
          <w:rFonts w:ascii="Helvetica" w:hAnsi="Helvetica" w:cs="Helvetica"/>
          <w:color w:val="333333"/>
          <w:sz w:val="18"/>
          <w:szCs w:val="18"/>
        </w:rPr>
        <w:t>(bán)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 Màu trắng: ngày còn downtrend (tuyệt đối không mua vào)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5560819</wp:posOffset>
            </wp:positionH>
            <wp:positionV relativeFrom="paragraph">
              <wp:posOffset>4184</wp:posOffset>
            </wp:positionV>
            <wp:extent cx="1277637" cy="853931"/>
            <wp:effectExtent l="0" t="0" r="0" b="3810"/>
            <wp:wrapNone/>
            <wp:docPr id="7" name="Picture 7" descr="https://high.9oclocks.com/static/uploads/article/images/X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h.9oclocks.com/static/uploads/article/images/X3%2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37" cy="8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13B" w:rsidRPr="008B5380">
        <w:rPr>
          <w:rFonts w:ascii="Helvetica" w:hAnsi="Helvetica" w:cs="Helvetica"/>
          <w:color w:val="333333"/>
          <w:sz w:val="18"/>
          <w:szCs w:val="18"/>
        </w:rPr>
        <w:t> 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Màu sắc cột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 xml:space="preserve">D+3 (là cột khuyên mua xanh lá nếu bạn bị lỡ mất ngày mua </w:t>
      </w:r>
      <w:r w:rsidR="00B87B1A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sớm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 xml:space="preserve"> nhất của cột .#TREND)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và </w:t>
      </w:r>
      <w:r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D+4 (cột bán cuối cùng)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B87B1A" w:rsidRPr="008B5380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B06DC" w:rsidRPr="008B5380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lastRenderedPageBreak/>
        <w:t xml:space="preserve">   HƯỚNG DẪN:  Mua </w:t>
      </w:r>
      <w:r w:rsidR="00461B67">
        <w:rPr>
          <w:rStyle w:val="Strong"/>
          <w:rFonts w:ascii="Helvetica" w:hAnsi="Helvetica"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B</w:t>
      </w:r>
      <w:r w:rsidRPr="008B5380">
        <w:rPr>
          <w:rStyle w:val="Strong"/>
          <w:rFonts w:ascii="Helvetica" w:hAnsi="Helvetica"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án 1 cổ phiếu  </w:t>
      </w:r>
    </w:p>
    <w:p w:rsidR="005E213B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*</w:t>
      </w:r>
      <w:r w:rsidR="005E213B" w:rsidRPr="008B5380">
        <w:rPr>
          <w:rFonts w:ascii="Helvetica" w:hAnsi="Helvetica" w:cs="Helvetica"/>
          <w:color w:val="333333"/>
          <w:sz w:val="18"/>
          <w:szCs w:val="18"/>
        </w:rPr>
        <w:t xml:space="preserve"> Vào </w:t>
      </w:r>
      <w:r w:rsidR="005E213B" w:rsidRPr="008B5380">
        <w:rPr>
          <w:rStyle w:val="Strong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HEALTHCHECK &gt; Nhập "MÃ" vào ô tìm kiếm &gt; SEARCH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 </w:t>
      </w:r>
    </w:p>
    <w:p w:rsidR="005E213B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MUA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&gt;&gt; Mua mã AZZ vào ngày xanh lá cây lạt nếu nó thỏa 3 điều kiện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+ Cột volume của nó &gt; 400 000, đều đặn trước đó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+ Ô đỏ cột .#TREND (hoặc Profit4) của vòng liền trước đó &gt; 7%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+ Yếu tố cơ bản của mã không xấu</w:t>
      </w:r>
      <w:r w:rsidR="008B5380" w:rsidRPr="008B5380">
        <w:rPr>
          <w:rFonts w:ascii="Helvetica" w:hAnsi="Helvetica" w:cs="Helvetica"/>
          <w:color w:val="333333"/>
          <w:sz w:val="18"/>
          <w:szCs w:val="18"/>
        </w:rPr>
        <w:t xml:space="preserve"> (cafef.vn)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&gt;&gt; Mua rồi thì giữ theo màu xanh lá đậm</w:t>
      </w:r>
    </w:p>
    <w:p w:rsidR="00CE594B" w:rsidRPr="008B5380" w:rsidRDefault="00CE594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CE594B" w:rsidRPr="008B5380" w:rsidRDefault="00CE594B" w:rsidP="00CE594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Ví dụ</w:t>
      </w: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 xml:space="preserve"> MUA</w:t>
      </w:r>
      <w:r w:rsidR="008B5380"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 xml:space="preserve"> -</w:t>
      </w:r>
      <w:r w:rsidR="008B5380" w:rsidRPr="008B5380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mua</w:t>
      </w: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 xml:space="preserve"> hết HHS vào ngày </w:t>
      </w: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1</w:t>
      </w: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9/06/2025</w:t>
      </w:r>
    </w:p>
    <w:p w:rsidR="00CE594B" w:rsidRPr="008B5380" w:rsidRDefault="00CE594B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962775" cy="331090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783" cy="33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BÁN</w:t>
      </w:r>
    </w:p>
    <w:p w:rsidR="008B5380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Cách bán 1:</w:t>
      </w:r>
      <w:r w:rsidR="00615F32">
        <w:rPr>
          <w:rFonts w:ascii="Helvetica" w:hAnsi="Helvetica" w:cs="Helvetica"/>
          <w:color w:val="333333"/>
          <w:sz w:val="18"/>
          <w:szCs w:val="18"/>
        </w:rPr>
        <w:t xml:space="preserve"> </w:t>
      </w:r>
    </w:p>
    <w:p w:rsidR="008B5380" w:rsidRPr="008B5380" w:rsidRDefault="008B5380" w:rsidP="008B5380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FF0000"/>
          <w:sz w:val="18"/>
          <w:szCs w:val="18"/>
        </w:rPr>
      </w:pPr>
      <w:r w:rsidRPr="008B5380">
        <w:rPr>
          <w:rFonts w:ascii="Helvetica" w:hAnsi="Helvetica" w:cs="Helvetica"/>
          <w:color w:val="FF0000"/>
          <w:sz w:val="18"/>
          <w:szCs w:val="18"/>
        </w:rPr>
        <w:t>&gt;&gt; Bán</w:t>
      </w:r>
      <w:r w:rsidR="00461B67">
        <w:rPr>
          <w:rFonts w:ascii="Helvetica" w:hAnsi="Helvetica" w:cs="Helvetica"/>
          <w:color w:val="FF0000"/>
          <w:sz w:val="18"/>
          <w:szCs w:val="18"/>
        </w:rPr>
        <w:t xml:space="preserve"> hết cổ phiếu </w:t>
      </w:r>
      <w:r w:rsidRPr="008B5380">
        <w:rPr>
          <w:rFonts w:ascii="Helvetica" w:hAnsi="Helvetica" w:cs="Helvetica"/>
          <w:color w:val="FF0000"/>
          <w:sz w:val="18"/>
          <w:szCs w:val="18"/>
        </w:rPr>
        <w:t>khi đỏ ô .#TREND </w:t>
      </w:r>
    </w:p>
    <w:p w:rsidR="008B5380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8B5380" w:rsidRPr="008B5380" w:rsidRDefault="008B5380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 xml:space="preserve">Cách bán </w:t>
      </w:r>
      <w:r w:rsidRPr="008B5380">
        <w:rPr>
          <w:rFonts w:ascii="Helvetica" w:hAnsi="Helvetica" w:cs="Helvetica"/>
          <w:color w:val="333333"/>
          <w:sz w:val="18"/>
          <w:szCs w:val="18"/>
        </w:rPr>
        <w:t>2</w:t>
      </w:r>
      <w:r w:rsidRPr="008B5380">
        <w:rPr>
          <w:rFonts w:ascii="Helvetica" w:hAnsi="Helvetica" w:cs="Helvetica"/>
          <w:color w:val="333333"/>
          <w:sz w:val="18"/>
          <w:szCs w:val="18"/>
        </w:rPr>
        <w:t>:</w:t>
      </w:r>
      <w:r w:rsidR="00615F32">
        <w:rPr>
          <w:rFonts w:ascii="Helvetica" w:hAnsi="Helvetica" w:cs="Helvetica"/>
          <w:color w:val="333333"/>
          <w:sz w:val="18"/>
          <w:szCs w:val="18"/>
        </w:rPr>
        <w:t xml:space="preserve"> 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FF0000"/>
          <w:sz w:val="18"/>
          <w:szCs w:val="18"/>
        </w:rPr>
      </w:pPr>
      <w:r w:rsidRPr="008B5380">
        <w:rPr>
          <w:rFonts w:ascii="Helvetica" w:hAnsi="Helvetica" w:cs="Helvetica"/>
          <w:color w:val="FF0000"/>
          <w:sz w:val="18"/>
          <w:szCs w:val="18"/>
        </w:rPr>
        <w:t>&gt;&gt; Bán 1 nửa số lượng AZZ khi đỏ ô .#TREND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FF0000"/>
          <w:sz w:val="18"/>
          <w:szCs w:val="18"/>
        </w:rPr>
      </w:pPr>
      <w:r w:rsidRPr="008B5380">
        <w:rPr>
          <w:rFonts w:ascii="Helvetica" w:hAnsi="Helvetica" w:cs="Helvetica"/>
          <w:color w:val="FF0000"/>
          <w:sz w:val="18"/>
          <w:szCs w:val="18"/>
        </w:rPr>
        <w:t xml:space="preserve">&gt;&gt; </w:t>
      </w:r>
      <w:r w:rsidR="008B5380" w:rsidRPr="008B5380">
        <w:rPr>
          <w:rFonts w:ascii="Helvetica" w:hAnsi="Helvetica" w:cs="Helvetica"/>
          <w:color w:val="FF0000"/>
          <w:sz w:val="18"/>
          <w:szCs w:val="18"/>
        </w:rPr>
        <w:t>Tiếp tục g</w:t>
      </w:r>
      <w:r w:rsidRPr="008B5380">
        <w:rPr>
          <w:rFonts w:ascii="Helvetica" w:hAnsi="Helvetica" w:cs="Helvetica"/>
          <w:color w:val="FF0000"/>
          <w:sz w:val="18"/>
          <w:szCs w:val="18"/>
        </w:rPr>
        <w:t>iữ nửa số lượng AZZ</w:t>
      </w:r>
      <w:r w:rsidR="008B5380" w:rsidRPr="008B5380">
        <w:rPr>
          <w:rFonts w:ascii="Helvetica" w:hAnsi="Helvetica" w:cs="Helvetica"/>
          <w:color w:val="FF0000"/>
          <w:sz w:val="18"/>
          <w:szCs w:val="18"/>
        </w:rPr>
        <w:t xml:space="preserve"> còn lại</w:t>
      </w:r>
      <w:r w:rsidRPr="008B5380">
        <w:rPr>
          <w:rFonts w:ascii="Helvetica" w:hAnsi="Helvetica" w:cs="Helvetica"/>
          <w:color w:val="FF0000"/>
          <w:sz w:val="18"/>
          <w:szCs w:val="18"/>
        </w:rPr>
        <w:t xml:space="preserve"> theo màu vàng ô D+4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FF0000"/>
          <w:sz w:val="18"/>
          <w:szCs w:val="18"/>
        </w:rPr>
      </w:pPr>
      <w:r w:rsidRPr="008B5380">
        <w:rPr>
          <w:rFonts w:ascii="Helvetica" w:hAnsi="Helvetica" w:cs="Helvetica"/>
          <w:color w:val="FF0000"/>
          <w:sz w:val="18"/>
          <w:szCs w:val="18"/>
        </w:rPr>
        <w:t>&gt;&gt; Bán hết cổ phiếu còn lại</w:t>
      </w:r>
      <w:r w:rsidR="008B5380" w:rsidRPr="008B5380">
        <w:rPr>
          <w:rFonts w:ascii="Helvetica" w:hAnsi="Helvetica" w:cs="Helvetica"/>
          <w:color w:val="FF0000"/>
          <w:sz w:val="18"/>
          <w:szCs w:val="18"/>
        </w:rPr>
        <w:t xml:space="preserve"> đó</w:t>
      </w:r>
      <w:r w:rsidRPr="008B5380">
        <w:rPr>
          <w:rFonts w:ascii="Helvetica" w:hAnsi="Helvetica" w:cs="Helvetica"/>
          <w:color w:val="FF0000"/>
          <w:sz w:val="18"/>
          <w:szCs w:val="18"/>
        </w:rPr>
        <w:t> khi đỏ ô D+4</w:t>
      </w:r>
    </w:p>
    <w:p w:rsidR="00E36875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5E213B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i/>
          <w:iCs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6931612" cy="2643526"/>
            <wp:effectExtent l="0" t="0" r="3175" b="4445"/>
            <wp:docPr id="6" name="Picture 6" descr="https://high.9oclocks.com/static/uploads/article/images/w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gh.9oclocks.com/static/uploads/article/images/wq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739" cy="26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008080"/>
        </w:rPr>
        <w:lastRenderedPageBreak/>
        <w:t>   HƯỚNG DẪN:  Lọc thô 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Bắt đầu và trong Uptrend thì ta mới lọc cổ phiếu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Để biết Uptrend ta vào Board,</w:t>
      </w:r>
    </w:p>
    <w:p w:rsidR="005E213B" w:rsidRPr="008B5380" w:rsidRDefault="005E213B" w:rsidP="005E213B">
      <w:pPr>
        <w:pStyle w:val="NormalWeb"/>
        <w:shd w:val="clear" w:color="auto" w:fill="FEFEFE"/>
        <w:spacing w:before="0" w:beforeAutospacing="0" w:after="0" w:afterAutospacing="0" w:line="330" w:lineRule="atLeast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Gõ VNINDEX ô Search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* Xem cột .#Trend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Nếu cột này xanh lá lạt hoặc xanh lá đậm = uptrend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Dưới đây là trường hợp đang trong uptrend</w:t>
      </w:r>
    </w:p>
    <w:p w:rsidR="00461B67" w:rsidRPr="008B5380" w:rsidRDefault="00461B67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1:  </w:t>
      </w: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Click chuột trái vào tên cột D+3</w:t>
      </w:r>
      <w:r w:rsidR="003E212E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 xml:space="preserve"> đến khi các ô xanh lá nhạt hiện ra như hình</w:t>
      </w: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8B5380" w:rsidRDefault="00AE696A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764826" cy="33385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30" cy="33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Chỉ giữ mã thô nào thỏa điều kiện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+ Cột volume của mã &gt; 400 000</w:t>
      </w:r>
      <w:r w:rsidR="003E212E">
        <w:rPr>
          <w:rFonts w:ascii="Helvetica" w:hAnsi="Helvetica" w:cs="Helvetica"/>
          <w:color w:val="333333"/>
          <w:sz w:val="18"/>
          <w:szCs w:val="18"/>
        </w:rPr>
        <w:t xml:space="preserve"> cổ phiếu</w:t>
      </w:r>
      <w:r w:rsidRPr="008B5380">
        <w:rPr>
          <w:rFonts w:ascii="Helvetica" w:hAnsi="Helvetica" w:cs="Helvetica"/>
          <w:color w:val="333333"/>
          <w:sz w:val="18"/>
          <w:szCs w:val="18"/>
        </w:rPr>
        <w:t>, đều đặn trước đó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 xml:space="preserve">+ </w:t>
      </w:r>
      <w:r w:rsidR="00711552">
        <w:rPr>
          <w:rFonts w:ascii="Helvetica" w:hAnsi="Helvetica" w:cs="Helvetica"/>
          <w:color w:val="333333"/>
          <w:sz w:val="18"/>
          <w:szCs w:val="18"/>
        </w:rPr>
        <w:t>Ref Profit (lợi nhuận vòng liền trước đó)</w:t>
      </w:r>
      <w:r w:rsidRPr="008B5380">
        <w:rPr>
          <w:rFonts w:ascii="Helvetica" w:hAnsi="Helvetica" w:cs="Helvetica"/>
          <w:color w:val="333333"/>
          <w:sz w:val="18"/>
          <w:szCs w:val="18"/>
        </w:rPr>
        <w:t xml:space="preserve"> &gt; </w:t>
      </w:r>
      <w:r w:rsidR="003E212E">
        <w:rPr>
          <w:rFonts w:ascii="Helvetica" w:hAnsi="Helvetica" w:cs="Helvetica"/>
          <w:color w:val="333333"/>
          <w:sz w:val="18"/>
          <w:szCs w:val="18"/>
        </w:rPr>
        <w:t>+</w:t>
      </w:r>
      <w:r w:rsidRPr="008B5380">
        <w:rPr>
          <w:rFonts w:ascii="Helvetica" w:hAnsi="Helvetica" w:cs="Helvetica"/>
          <w:color w:val="333333"/>
          <w:sz w:val="18"/>
          <w:szCs w:val="18"/>
        </w:rPr>
        <w:t>7%</w:t>
      </w:r>
    </w:p>
    <w:p w:rsidR="003E212E" w:rsidRPr="008B5380" w:rsidRDefault="003E212E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>+ .#TREND &lt; 3% (giá tăng chưa quá + 3%)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Dưới đây là ví dụ trường hợp 1 mã đủ điều kiện thô</w:t>
      </w:r>
    </w:p>
    <w:p w:rsidR="00F5224F" w:rsidRPr="008B5380" w:rsidRDefault="00F5224F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 wp14:anchorId="5251084B" wp14:editId="09B7FCB1">
            <wp:extent cx="6790828" cy="29570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44" cy="29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4F" w:rsidRPr="008B5380" w:rsidRDefault="00F5224F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8F503C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lastRenderedPageBreak/>
        <w:t xml:space="preserve">* </w:t>
      </w:r>
      <w:r w:rsidR="00F5224F" w:rsidRPr="008B5380">
        <w:rPr>
          <w:rFonts w:ascii="Helvetica" w:hAnsi="Helvetica" w:cs="Helvetica"/>
          <w:color w:val="333333"/>
          <w:sz w:val="18"/>
          <w:szCs w:val="18"/>
        </w:rPr>
        <w:t>Hoặc mở rộng</w:t>
      </w:r>
      <w:r w:rsidR="003E212E">
        <w:rPr>
          <w:rFonts w:ascii="Helvetica" w:hAnsi="Helvetica" w:cs="Helvetica"/>
          <w:color w:val="333333"/>
          <w:sz w:val="18"/>
          <w:szCs w:val="18"/>
        </w:rPr>
        <w:t xml:space="preserve"> </w:t>
      </w:r>
      <w:bookmarkStart w:id="0" w:name="_GoBack"/>
      <w:bookmarkEnd w:id="0"/>
      <w:r w:rsidR="00F5224F" w:rsidRPr="008B5380">
        <w:rPr>
          <w:rFonts w:ascii="Helvetica" w:hAnsi="Helvetica" w:cs="Helvetica"/>
          <w:color w:val="333333"/>
          <w:sz w:val="18"/>
          <w:szCs w:val="18"/>
        </w:rPr>
        <w:t>:</w:t>
      </w:r>
      <w:r w:rsidR="003E212E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F5224F" w:rsidRPr="008B5380">
        <w:rPr>
          <w:rFonts w:ascii="Helvetica" w:hAnsi="Helvetica" w:cs="Helvetica"/>
          <w:color w:val="333333"/>
          <w:sz w:val="18"/>
          <w:szCs w:val="18"/>
        </w:rPr>
        <w:t>Profit4 vòng trước &gt;7% thì thỏa điều kiện mua vòng hiện tại</w:t>
      </w:r>
      <w:r w:rsidR="005E213B" w:rsidRPr="008B5380">
        <w:rPr>
          <w:rFonts w:ascii="Helvetica" w:hAnsi="Helvetica" w:cs="Helvetica"/>
          <w:i/>
          <w:iCs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6287577" cy="3456803"/>
            <wp:effectExtent l="0" t="0" r="0" b="0"/>
            <wp:docPr id="4" name="Picture 4" descr="https://high.9oclocks.com/static/uploads/article/images/L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gh.9oclocks.com/static/uploads/article/images/LP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61" cy="34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2:  </w:t>
      </w: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 Lọc tinh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Vào </w:t>
      </w:r>
      <w:r w:rsidRPr="008B5380">
        <w:rPr>
          <w:rStyle w:val="Strong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Cafef.vn,</w:t>
      </w: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chỉ giữ lại các mã thô thỏa 2 điều kiện sau: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Lợi nhuận ròng và Tổng tài sản cùng tăng trưởng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Ví dụ: Mã ACB thỏa cả 2 điều kiện lọc tinh</w:t>
      </w:r>
    </w:p>
    <w:p w:rsidR="005E213B" w:rsidRPr="008B5380" w:rsidRDefault="005E213B" w:rsidP="00C94BE4">
      <w:pPr>
        <w:shd w:val="clear" w:color="auto" w:fill="FEFEFE"/>
        <w:spacing w:after="0"/>
        <w:ind w:right="0"/>
        <w:jc w:val="center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i/>
          <w:iCs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4429822" cy="3107226"/>
            <wp:effectExtent l="0" t="0" r="8890" b="0"/>
            <wp:docPr id="3" name="Picture 3" descr="https://high.9oclocks.com/static/uploads/article/images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gh.9oclocks.com/static/uploads/article/images/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13" cy="31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</w:t>
      </w:r>
    </w:p>
    <w:p w:rsidR="00C94BE4" w:rsidRPr="008B5380" w:rsidRDefault="00C94BE4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3:  </w:t>
      </w: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 Đặt lệnh  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 Phân bổ vốn đều</w:t>
      </w: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Fonts w:ascii="Helvetica" w:hAnsi="Helvetica" w:cs="Helvetica"/>
          <w:color w:val="333333"/>
          <w:sz w:val="18"/>
          <w:szCs w:val="18"/>
        </w:rPr>
        <w:t>- Đặt lệnh theo</w:t>
      </w:r>
      <w:r w:rsidR="00BA3F16" w:rsidRPr="008B5380">
        <w:rPr>
          <w:rFonts w:ascii="Helvetica" w:hAnsi="Helvetica" w:cs="Helvetica"/>
          <w:color w:val="333333"/>
          <w:sz w:val="18"/>
          <w:szCs w:val="18"/>
        </w:rPr>
        <w:t xml:space="preserve"> Mua bán</w:t>
      </w:r>
      <w:r w:rsidRPr="008B5380">
        <w:rPr>
          <w:rFonts w:ascii="Helvetica" w:hAnsi="Helvetica" w:cs="Helvetica"/>
          <w:color w:val="333333"/>
          <w:sz w:val="18"/>
          <w:szCs w:val="18"/>
        </w:rPr>
        <w:t xml:space="preserve"> cách 1 hoặc 2 (ở </w:t>
      </w:r>
      <w:r w:rsidRPr="008B5380">
        <w:rPr>
          <w:rStyle w:val="Strong"/>
          <w:rFonts w:ascii="Helvetica" w:hAnsi="Helvetica"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HƯỚNG DẪN:  Mua bán 1 cổ phiếu</w:t>
      </w:r>
      <w:r w:rsidRPr="008B5380">
        <w:rPr>
          <w:rFonts w:ascii="Helvetica" w:hAnsi="Helvetica" w:cs="Helvetica"/>
          <w:color w:val="333333"/>
          <w:sz w:val="18"/>
          <w:szCs w:val="18"/>
        </w:rPr>
        <w:t>)</w:t>
      </w:r>
    </w:p>
    <w:p w:rsidR="00461B67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</w:pPr>
      <w:r w:rsidRPr="008B5380">
        <w:rPr>
          <w:rStyle w:val="Emphasis"/>
          <w:rFonts w:ascii="Helvetica" w:hAnsi="Helvetica" w:cs="Helvetica"/>
          <w:color w:val="333333"/>
          <w:sz w:val="18"/>
          <w:szCs w:val="18"/>
          <w:bdr w:val="none" w:sz="0" w:space="0" w:color="auto" w:frame="1"/>
        </w:rPr>
        <w:t> </w:t>
      </w:r>
    </w:p>
    <w:p w:rsidR="00B87B1A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B87B1A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B87B1A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B87B1A" w:rsidRDefault="00B87B1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5E213B" w:rsidRPr="008B5380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18"/>
          <w:szCs w:val="18"/>
        </w:rPr>
      </w:pPr>
      <w:r w:rsidRPr="008B5380">
        <w:rPr>
          <w:rStyle w:val="Strong"/>
          <w:rFonts w:ascii="Helvetica" w:hAnsi="Helvetica" w:cs="Helvetica"/>
          <w:i/>
          <w:iCs/>
          <w:color w:val="333333"/>
          <w:sz w:val="18"/>
          <w:szCs w:val="18"/>
          <w:u w:val="single"/>
          <w:bdr w:val="none" w:sz="0" w:space="0" w:color="auto" w:frame="1"/>
        </w:rPr>
        <w:lastRenderedPageBreak/>
        <w:t>CÁC LƯU Ý KHÁC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8B5380">
        <w:rPr>
          <w:rFonts w:ascii="Arial" w:hAnsi="Arial" w:cs="Arial"/>
          <w:color w:val="333333"/>
          <w:sz w:val="18"/>
          <w:szCs w:val="18"/>
          <w:shd w:val="clear" w:color="auto" w:fill="FFFFFF"/>
        </w:rPr>
        <w:t>1/ Mua hết vốn ở ô Xanh lá nhạt .#TREND hoặc các ô D+3 xanh lá (càng gần ngày đầu uptrend, càng an toàn)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Fonts w:ascii="Helvetica" w:hAnsi="Helvetica" w:cs="Helvetica"/>
          <w:i w:val="0"/>
          <w:iCs w:val="0"/>
          <w:color w:val="333333"/>
          <w:sz w:val="18"/>
          <w:szCs w:val="18"/>
        </w:rPr>
        <w:t> 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2/ Danh mục 9oclocks tối thiểu cần có 2 mã trở lên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3/ Một số Tài khoản thật,</w:t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Sử dụng nền tảng 9oclocks để đầu tư</w:t>
      </w:r>
    </w:p>
    <w:p w:rsidR="005E213B" w:rsidRPr="008B5380" w:rsidRDefault="005E213B" w:rsidP="00461B67">
      <w:pPr>
        <w:pStyle w:val="HTMLAddress"/>
        <w:shd w:val="clear" w:color="auto" w:fill="FEFEFE"/>
        <w:jc w:val="center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5589605" cy="3276239"/>
            <wp:effectExtent l="0" t="0" r="0" b="635"/>
            <wp:docPr id="2" name="Picture 2" descr="https://high.9oclocks.com/static/uploads/article/images/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gh.9oclocks.com/static/uploads/article/images/1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83" cy="32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461B67">
      <w:pPr>
        <w:pStyle w:val="HTMLAddress"/>
        <w:shd w:val="clear" w:color="auto" w:fill="FEFEFE"/>
        <w:jc w:val="center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Fonts w:ascii="Helvetica" w:hAnsi="Helvetica"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5599075" cy="3146966"/>
            <wp:effectExtent l="0" t="0" r="1905" b="0"/>
            <wp:docPr id="1" name="Picture 1" descr="https://high.9oclocks.com/static/uploads/article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gh.9oclocks.com/static/uploads/article/images/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06" cy="31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8B5380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18"/>
          <w:szCs w:val="18"/>
        </w:rPr>
      </w:pPr>
      <w:r w:rsidRPr="008B5380">
        <w:rPr>
          <w:rStyle w:val="Emphasis"/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</w:rPr>
        <w:t> </w:t>
      </w:r>
    </w:p>
    <w:p w:rsidR="001C66AD" w:rsidRPr="008B5380" w:rsidRDefault="001C66AD" w:rsidP="005E213B">
      <w:pPr>
        <w:spacing w:after="0"/>
        <w:ind w:right="0"/>
        <w:rPr>
          <w:sz w:val="18"/>
          <w:szCs w:val="18"/>
        </w:rPr>
      </w:pPr>
    </w:p>
    <w:sectPr w:rsidR="001C66AD" w:rsidRPr="008B5380" w:rsidSect="00AC50E0">
      <w:headerReference w:type="default" r:id="rId24"/>
      <w:footerReference w:type="default" r:id="rId25"/>
      <w:pgSz w:w="12240" w:h="15840" w:code="1"/>
      <w:pgMar w:top="360" w:right="630" w:bottom="63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E63" w:rsidRDefault="00263E63" w:rsidP="001C66AD">
      <w:pPr>
        <w:spacing w:after="0" w:line="240" w:lineRule="auto"/>
      </w:pPr>
      <w:r>
        <w:separator/>
      </w:r>
    </w:p>
  </w:endnote>
  <w:endnote w:type="continuationSeparator" w:id="0">
    <w:p w:rsidR="00263E63" w:rsidRDefault="00263E63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6E0EBB5-37DD-4E0D-9541-8A8FBD794B47}"/>
    <w:embedBold r:id="rId2" w:fontKey="{9FAA7F2D-BAFB-4533-9976-28AEB8B7D5F8}"/>
    <w:embedItalic r:id="rId3" w:fontKey="{18110ED9-03C4-45FD-B705-6CAC35B00079}"/>
    <w:embedBoldItalic r:id="rId4" w:fontKey="{44519AF9-8475-4E21-8BFD-75276CAA6E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1A71723-66D4-4849-9E51-A7BDD9ED9C8A}"/>
    <w:embedBold r:id="rId6" w:fontKey="{F8BFD11B-B072-4521-A138-89927FBF65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27D55C8-72D0-48B0-A38D-B30279AB3E8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101C5F62-A129-4A56-B0C4-A62839468C1A}"/>
    <w:embedBold r:id="rId9" w:fontKey="{19E14D8B-A648-4A02-91E2-9A7E21A8AB2F}"/>
    <w:embedItalic r:id="rId10" w:fontKey="{46A7C423-5BF4-484B-8AE0-C25E3E075FA8}"/>
    <w:embedBoldItalic r:id="rId11" w:fontKey="{458F6CB5-2ECD-4366-B3AD-80C77B62249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D8420BFB-C925-4AD0-95A5-F9820815B87C}"/>
    <w:embedBold r:id="rId13" w:fontKey="{8E6B5F09-849A-4E1E-B388-F603E4F7320E}"/>
    <w:embedBoldItalic r:id="rId14" w:fontKey="{04F3FBAE-805C-4B2E-A48A-B28DC44E5A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549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2A2" w:rsidRDefault="00004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E63" w:rsidRDefault="00263E63" w:rsidP="001C66AD">
      <w:pPr>
        <w:spacing w:after="0" w:line="240" w:lineRule="auto"/>
      </w:pPr>
      <w:r>
        <w:separator/>
      </w:r>
    </w:p>
  </w:footnote>
  <w:footnote w:type="continuationSeparator" w:id="0">
    <w:p w:rsidR="00263E63" w:rsidRDefault="00263E63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96EDA"/>
    <w:multiLevelType w:val="hybridMultilevel"/>
    <w:tmpl w:val="AFB2B728"/>
    <w:lvl w:ilvl="0" w:tplc="6BA4E1F2">
      <w:numFmt w:val="bullet"/>
      <w:lvlText w:val=""/>
      <w:lvlJc w:val="left"/>
      <w:pPr>
        <w:ind w:left="5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B6096D"/>
    <w:multiLevelType w:val="hybridMultilevel"/>
    <w:tmpl w:val="CE807DA0"/>
    <w:lvl w:ilvl="0" w:tplc="23A0332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2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DA"/>
    <w:rsid w:val="00000769"/>
    <w:rsid w:val="00002EE2"/>
    <w:rsid w:val="000042A2"/>
    <w:rsid w:val="00020F8E"/>
    <w:rsid w:val="00052382"/>
    <w:rsid w:val="00063860"/>
    <w:rsid w:val="0006568A"/>
    <w:rsid w:val="000668CE"/>
    <w:rsid w:val="00071B1F"/>
    <w:rsid w:val="00076F0F"/>
    <w:rsid w:val="00084253"/>
    <w:rsid w:val="000D1F49"/>
    <w:rsid w:val="000E0945"/>
    <w:rsid w:val="000E526E"/>
    <w:rsid w:val="00124862"/>
    <w:rsid w:val="00160C88"/>
    <w:rsid w:val="001632C0"/>
    <w:rsid w:val="001727CA"/>
    <w:rsid w:val="001B0B3A"/>
    <w:rsid w:val="001C171C"/>
    <w:rsid w:val="001C66AD"/>
    <w:rsid w:val="001D38B2"/>
    <w:rsid w:val="001E7FCD"/>
    <w:rsid w:val="001F3377"/>
    <w:rsid w:val="00263E63"/>
    <w:rsid w:val="002A5A17"/>
    <w:rsid w:val="002C56E6"/>
    <w:rsid w:val="003142F4"/>
    <w:rsid w:val="00361E11"/>
    <w:rsid w:val="003E212E"/>
    <w:rsid w:val="0040090B"/>
    <w:rsid w:val="00433D57"/>
    <w:rsid w:val="00461B67"/>
    <w:rsid w:val="0046302A"/>
    <w:rsid w:val="00463564"/>
    <w:rsid w:val="004669AE"/>
    <w:rsid w:val="00487D2D"/>
    <w:rsid w:val="004D5D62"/>
    <w:rsid w:val="004D6034"/>
    <w:rsid w:val="00504AA9"/>
    <w:rsid w:val="005112D0"/>
    <w:rsid w:val="00533D86"/>
    <w:rsid w:val="00540C88"/>
    <w:rsid w:val="00555681"/>
    <w:rsid w:val="00577E06"/>
    <w:rsid w:val="005A3BF7"/>
    <w:rsid w:val="005B06DC"/>
    <w:rsid w:val="005E213B"/>
    <w:rsid w:val="005F2035"/>
    <w:rsid w:val="005F7990"/>
    <w:rsid w:val="00600AC2"/>
    <w:rsid w:val="00615F32"/>
    <w:rsid w:val="00622682"/>
    <w:rsid w:val="00624076"/>
    <w:rsid w:val="0063739C"/>
    <w:rsid w:val="00691944"/>
    <w:rsid w:val="006B248A"/>
    <w:rsid w:val="00703BBA"/>
    <w:rsid w:val="00711552"/>
    <w:rsid w:val="00727403"/>
    <w:rsid w:val="00744813"/>
    <w:rsid w:val="007466B2"/>
    <w:rsid w:val="00770F25"/>
    <w:rsid w:val="007720E6"/>
    <w:rsid w:val="007B0A85"/>
    <w:rsid w:val="007B2E52"/>
    <w:rsid w:val="007C21F8"/>
    <w:rsid w:val="007C6A52"/>
    <w:rsid w:val="0080707A"/>
    <w:rsid w:val="008119CC"/>
    <w:rsid w:val="0082043E"/>
    <w:rsid w:val="00897331"/>
    <w:rsid w:val="008B5380"/>
    <w:rsid w:val="008E203A"/>
    <w:rsid w:val="008F503C"/>
    <w:rsid w:val="0091229C"/>
    <w:rsid w:val="00940E73"/>
    <w:rsid w:val="00950D39"/>
    <w:rsid w:val="00957357"/>
    <w:rsid w:val="009809E7"/>
    <w:rsid w:val="0098597D"/>
    <w:rsid w:val="00991FA9"/>
    <w:rsid w:val="009B164E"/>
    <w:rsid w:val="009F49EA"/>
    <w:rsid w:val="009F60DD"/>
    <w:rsid w:val="009F619A"/>
    <w:rsid w:val="009F6DDE"/>
    <w:rsid w:val="00A013F3"/>
    <w:rsid w:val="00A254B7"/>
    <w:rsid w:val="00A370A8"/>
    <w:rsid w:val="00A73847"/>
    <w:rsid w:val="00A90467"/>
    <w:rsid w:val="00AB0F8D"/>
    <w:rsid w:val="00AC04F4"/>
    <w:rsid w:val="00AC50E0"/>
    <w:rsid w:val="00AE696A"/>
    <w:rsid w:val="00B208D4"/>
    <w:rsid w:val="00B27589"/>
    <w:rsid w:val="00B87B1A"/>
    <w:rsid w:val="00B931DA"/>
    <w:rsid w:val="00BA3F16"/>
    <w:rsid w:val="00BD4753"/>
    <w:rsid w:val="00BD5CB1"/>
    <w:rsid w:val="00BE62EE"/>
    <w:rsid w:val="00C003BA"/>
    <w:rsid w:val="00C46878"/>
    <w:rsid w:val="00C82682"/>
    <w:rsid w:val="00C847C4"/>
    <w:rsid w:val="00C94BE4"/>
    <w:rsid w:val="00CB4A51"/>
    <w:rsid w:val="00CB4B77"/>
    <w:rsid w:val="00CB698A"/>
    <w:rsid w:val="00CD06EB"/>
    <w:rsid w:val="00CD4532"/>
    <w:rsid w:val="00CD47B0"/>
    <w:rsid w:val="00CE594B"/>
    <w:rsid w:val="00CE6104"/>
    <w:rsid w:val="00CE7918"/>
    <w:rsid w:val="00CF1B89"/>
    <w:rsid w:val="00D05D0B"/>
    <w:rsid w:val="00D16163"/>
    <w:rsid w:val="00D50B65"/>
    <w:rsid w:val="00DB3FAD"/>
    <w:rsid w:val="00E21952"/>
    <w:rsid w:val="00E36875"/>
    <w:rsid w:val="00E61C09"/>
    <w:rsid w:val="00E66C3D"/>
    <w:rsid w:val="00E76309"/>
    <w:rsid w:val="00E76540"/>
    <w:rsid w:val="00E914E7"/>
    <w:rsid w:val="00EB263C"/>
    <w:rsid w:val="00EB3B58"/>
    <w:rsid w:val="00EC7359"/>
    <w:rsid w:val="00ED040A"/>
    <w:rsid w:val="00EE3054"/>
    <w:rsid w:val="00F00606"/>
    <w:rsid w:val="00F01256"/>
    <w:rsid w:val="00F470AA"/>
    <w:rsid w:val="00F5224F"/>
    <w:rsid w:val="00FA1A98"/>
    <w:rsid w:val="00FA62AE"/>
    <w:rsid w:val="00FC7475"/>
    <w:rsid w:val="00FE20E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0A7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  <w:ind w:right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2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8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2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0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9.9oclocks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@9oclocks/videos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5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2025-06-18T07:07:00Z</dcterms:created>
  <dcterms:modified xsi:type="dcterms:W3CDTF">2025-07-09T07:22:00Z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